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D35307" w14:textId="77777777" w:rsidR="00AD11D3" w:rsidRPr="00AD11D3" w:rsidRDefault="00355861" w:rsidP="00AD11D3">
      <w:pPr>
        <w:spacing w:after="0" w:line="240" w:lineRule="auto"/>
        <w:jc w:val="right"/>
        <w:outlineLvl w:val="0"/>
        <w:rPr>
          <w:sz w:val="18"/>
          <w:szCs w:val="18"/>
        </w:rPr>
      </w:pPr>
      <w:r>
        <w:rPr>
          <w:sz w:val="18"/>
          <w:szCs w:val="18"/>
        </w:rPr>
        <w:t>3/1/17</w:t>
      </w:r>
    </w:p>
    <w:p w14:paraId="3A24E91E" w14:textId="77777777" w:rsidR="00383EA4" w:rsidRPr="00EA5D4C" w:rsidRDefault="003877AA" w:rsidP="001C1560">
      <w:pPr>
        <w:spacing w:after="0" w:line="240" w:lineRule="auto"/>
        <w:jc w:val="center"/>
        <w:outlineLvl w:val="0"/>
        <w:rPr>
          <w:b/>
          <w:sz w:val="24"/>
        </w:rPr>
      </w:pPr>
      <w:r>
        <w:rPr>
          <w:b/>
          <w:sz w:val="24"/>
        </w:rPr>
        <w:t>LAS</w:t>
      </w:r>
      <w:r w:rsidR="007E3A44">
        <w:rPr>
          <w:b/>
          <w:sz w:val="24"/>
        </w:rPr>
        <w:t xml:space="preserve"> </w:t>
      </w:r>
      <w:proofErr w:type="spellStart"/>
      <w:r w:rsidRPr="003877AA">
        <w:rPr>
          <w:b/>
          <w:i/>
          <w:sz w:val="24"/>
        </w:rPr>
        <w:t>Chispa</w:t>
      </w:r>
      <w:proofErr w:type="spellEnd"/>
      <w:r w:rsidR="007E3A44">
        <w:rPr>
          <w:b/>
          <w:sz w:val="24"/>
        </w:rPr>
        <w:t xml:space="preserve"> Grant</w:t>
      </w:r>
      <w:r w:rsidR="00383EA4" w:rsidRPr="00EA5D4C">
        <w:rPr>
          <w:b/>
          <w:sz w:val="24"/>
        </w:rPr>
        <w:t xml:space="preserve"> Application Form</w:t>
      </w:r>
    </w:p>
    <w:p w14:paraId="350FF8DE" w14:textId="77777777" w:rsidR="007E3A44" w:rsidRDefault="007E3A44" w:rsidP="00EC4D1C">
      <w:pPr>
        <w:spacing w:after="0" w:line="240" w:lineRule="auto"/>
        <w:rPr>
          <w:b/>
          <w:sz w:val="24"/>
        </w:rPr>
      </w:pPr>
    </w:p>
    <w:p w14:paraId="40CB35BD" w14:textId="77777777" w:rsidR="00355861" w:rsidRPr="00355861" w:rsidRDefault="00355861" w:rsidP="00355861">
      <w:pPr>
        <w:pStyle w:val="NormalWeb"/>
        <w:spacing w:before="2" w:after="2"/>
        <w:rPr>
          <w:rFonts w:ascii="Calibri" w:hAnsi="Calibri"/>
          <w:sz w:val="22"/>
          <w:szCs w:val="22"/>
        </w:rPr>
      </w:pPr>
      <w:r w:rsidRPr="00355861">
        <w:rPr>
          <w:rFonts w:ascii="Calibri" w:hAnsi="Calibri"/>
          <w:sz w:val="22"/>
          <w:szCs w:val="22"/>
        </w:rPr>
        <w:t xml:space="preserve">Latin American Studies </w:t>
      </w:r>
      <w:r w:rsidRPr="00355861">
        <w:rPr>
          <w:rStyle w:val="Emphasis"/>
          <w:rFonts w:ascii="Calibri" w:hAnsi="Calibri"/>
          <w:sz w:val="22"/>
          <w:szCs w:val="22"/>
        </w:rPr>
        <w:t>Chispa</w:t>
      </w:r>
      <w:r w:rsidRPr="00355861">
        <w:rPr>
          <w:rFonts w:ascii="Calibri" w:hAnsi="Calibri"/>
          <w:sz w:val="22"/>
          <w:szCs w:val="22"/>
        </w:rPr>
        <w:t xml:space="preserve"> Grants provide a </w:t>
      </w:r>
      <w:r w:rsidRPr="00355861">
        <w:rPr>
          <w:rStyle w:val="Emphasis"/>
          <w:rFonts w:ascii="Calibri" w:hAnsi="Calibri"/>
          <w:sz w:val="22"/>
          <w:szCs w:val="22"/>
        </w:rPr>
        <w:t>chispa</w:t>
      </w:r>
      <w:r w:rsidRPr="00355861">
        <w:rPr>
          <w:rFonts w:ascii="Calibri" w:hAnsi="Calibri"/>
          <w:sz w:val="22"/>
          <w:szCs w:val="22"/>
        </w:rPr>
        <w:t>—a spark—to help LAS students initiate community projects related to their academic work or to present at conferences.  Eligibility is limited to declared LAS majors, first-year students considering an LAS major, and non-majors who are substantially engaged with the LAS program.  Applications are accepted on a rolling basis.  Past recipients are encouraged to apply for funds again. Grants are funded in two categories:</w:t>
      </w:r>
    </w:p>
    <w:p w14:paraId="4ED96C60" w14:textId="77777777" w:rsidR="00355861" w:rsidRDefault="00355861" w:rsidP="00355861">
      <w:pPr>
        <w:pStyle w:val="NormalWeb"/>
        <w:spacing w:before="2" w:after="2"/>
        <w:rPr>
          <w:rFonts w:ascii="Calibri" w:hAnsi="Calibri"/>
          <w:sz w:val="22"/>
          <w:szCs w:val="22"/>
        </w:rPr>
      </w:pPr>
    </w:p>
    <w:p w14:paraId="061F7B1E" w14:textId="77777777" w:rsidR="00355861" w:rsidRDefault="00355861" w:rsidP="00355861">
      <w:pPr>
        <w:pStyle w:val="NormalWeb"/>
        <w:spacing w:before="2" w:after="2"/>
        <w:ind w:left="180" w:hanging="180"/>
        <w:rPr>
          <w:rFonts w:ascii="Calibri" w:hAnsi="Calibri"/>
          <w:sz w:val="22"/>
          <w:szCs w:val="22"/>
        </w:rPr>
      </w:pPr>
      <w:r w:rsidRPr="00355861">
        <w:rPr>
          <w:rFonts w:ascii="Calibri" w:hAnsi="Calibri"/>
          <w:sz w:val="22"/>
          <w:szCs w:val="22"/>
        </w:rPr>
        <w:t xml:space="preserve">1) </w:t>
      </w:r>
      <w:r w:rsidRPr="00355861">
        <w:rPr>
          <w:rStyle w:val="Strong"/>
          <w:rFonts w:ascii="Calibri" w:hAnsi="Calibri"/>
          <w:sz w:val="22"/>
          <w:szCs w:val="22"/>
        </w:rPr>
        <w:t>Civic Engagement Project</w:t>
      </w:r>
      <w:r w:rsidRPr="00355861">
        <w:rPr>
          <w:rFonts w:ascii="Calibri" w:hAnsi="Calibri"/>
          <w:sz w:val="22"/>
          <w:szCs w:val="22"/>
        </w:rPr>
        <w:t>.  Up to $300 to support a civic engagement project designed in conjunction with academic work in a course taken at Macalester or while studying abroad in Latin America.  Funds may be used for a broad array of project-related expenses (e.g., books, travel, local transit, registration fees, food at events, publicity, meals related to project).</w:t>
      </w:r>
    </w:p>
    <w:p w14:paraId="00C2D205" w14:textId="77777777" w:rsidR="00355861" w:rsidRPr="00355861" w:rsidRDefault="00355861" w:rsidP="00355861">
      <w:pPr>
        <w:pStyle w:val="NormalWeb"/>
        <w:spacing w:before="2" w:after="2"/>
        <w:ind w:left="180" w:hanging="180"/>
        <w:rPr>
          <w:rFonts w:ascii="Calibri" w:hAnsi="Calibri"/>
          <w:sz w:val="22"/>
          <w:szCs w:val="22"/>
        </w:rPr>
      </w:pPr>
    </w:p>
    <w:p w14:paraId="4CFFAC0F" w14:textId="77777777" w:rsidR="00355861" w:rsidRPr="00355861" w:rsidRDefault="00355861" w:rsidP="00355861">
      <w:pPr>
        <w:pStyle w:val="NormalWeb"/>
        <w:spacing w:before="2" w:after="2"/>
        <w:ind w:left="180" w:hanging="180"/>
        <w:rPr>
          <w:rFonts w:ascii="Calibri" w:hAnsi="Calibri"/>
          <w:sz w:val="22"/>
          <w:szCs w:val="22"/>
        </w:rPr>
      </w:pPr>
      <w:r w:rsidRPr="00355861">
        <w:rPr>
          <w:rFonts w:ascii="Calibri" w:hAnsi="Calibri"/>
          <w:sz w:val="22"/>
          <w:szCs w:val="22"/>
        </w:rPr>
        <w:t>2) </w:t>
      </w:r>
      <w:r w:rsidRPr="00355861">
        <w:rPr>
          <w:rStyle w:val="Strong"/>
          <w:rFonts w:ascii="Calibri" w:hAnsi="Calibri"/>
          <w:sz w:val="22"/>
          <w:szCs w:val="22"/>
        </w:rPr>
        <w:t>Conference Travel</w:t>
      </w:r>
      <w:r w:rsidRPr="00355861">
        <w:rPr>
          <w:rFonts w:ascii="Calibri" w:hAnsi="Calibri"/>
          <w:sz w:val="22"/>
          <w:szCs w:val="22"/>
        </w:rPr>
        <w:t>.  Up to $300 to support presenting original work at a conference outside the Twin Cities.  Funds may be used for travel expenses, lodging, meals, and conference fees.  Students are expected to first apply to the Student Travel Fund, before asking for Chispa conference travel funds. </w:t>
      </w:r>
    </w:p>
    <w:p w14:paraId="077895AB" w14:textId="77777777" w:rsidR="00DC4235" w:rsidRDefault="00DC4235" w:rsidP="001735F3">
      <w:pPr>
        <w:spacing w:after="0" w:line="240" w:lineRule="auto"/>
        <w:ind w:left="180" w:hanging="180"/>
      </w:pPr>
    </w:p>
    <w:p w14:paraId="3812745F" w14:textId="77777777" w:rsidR="00AE350D" w:rsidRDefault="00355861" w:rsidP="00EC4D1C">
      <w:pPr>
        <w:spacing w:after="0" w:line="240" w:lineRule="auto"/>
        <w:outlineLvl w:val="0"/>
      </w:pPr>
      <w:r>
        <w:rPr>
          <w:b/>
        </w:rPr>
        <w:t>Are you</w:t>
      </w:r>
      <w:r w:rsidR="00AE350D">
        <w:rPr>
          <w:b/>
        </w:rPr>
        <w:t xml:space="preserve"> applying for </w:t>
      </w:r>
      <w:r w:rsidR="007E3A44">
        <w:rPr>
          <w:b/>
        </w:rPr>
        <w:t xml:space="preserve">funds for </w:t>
      </w:r>
      <w:r w:rsidR="006F2F08">
        <w:rPr>
          <w:b/>
        </w:rPr>
        <w:t>a Civic Engagement Project</w:t>
      </w:r>
      <w:r>
        <w:rPr>
          <w:b/>
        </w:rPr>
        <w:t xml:space="preserve"> </w:t>
      </w:r>
      <w:r w:rsidR="007E3A44">
        <w:rPr>
          <w:b/>
        </w:rPr>
        <w:t>or</w:t>
      </w:r>
      <w:r w:rsidR="006F2F08">
        <w:rPr>
          <w:b/>
        </w:rPr>
        <w:t xml:space="preserve"> Conference Travel</w:t>
      </w:r>
      <w:r>
        <w:rPr>
          <w:b/>
        </w:rPr>
        <w:t>?</w:t>
      </w:r>
      <w:bookmarkStart w:id="0" w:name="_GoBack"/>
      <w:bookmarkEnd w:id="0"/>
      <w:r w:rsidR="00AE350D">
        <w:t xml:space="preserve"> </w:t>
      </w:r>
      <w:r w:rsidR="00AE350D">
        <w:fldChar w:fldCharType="begin">
          <w:ffData>
            <w:name w:val=""/>
            <w:enabled/>
            <w:calcOnExit w:val="0"/>
            <w:textInput/>
          </w:ffData>
        </w:fldChar>
      </w:r>
      <w:r w:rsidR="00AE350D">
        <w:instrText xml:space="preserve"> FORMTEXT </w:instrText>
      </w:r>
      <w:r w:rsidR="00AE350D">
        <w:fldChar w:fldCharType="separate"/>
      </w:r>
      <w:r w:rsidR="00AE350D">
        <w:rPr>
          <w:noProof/>
        </w:rPr>
        <w:t> </w:t>
      </w:r>
      <w:r w:rsidR="00AE350D">
        <w:rPr>
          <w:noProof/>
        </w:rPr>
        <w:t> </w:t>
      </w:r>
      <w:r w:rsidR="00AE350D">
        <w:rPr>
          <w:noProof/>
        </w:rPr>
        <w:t> </w:t>
      </w:r>
      <w:r w:rsidR="00AE350D">
        <w:rPr>
          <w:noProof/>
        </w:rPr>
        <w:t> </w:t>
      </w:r>
      <w:r w:rsidR="00AE350D">
        <w:rPr>
          <w:noProof/>
        </w:rPr>
        <w:t> </w:t>
      </w:r>
      <w:r w:rsidR="00AE350D">
        <w:fldChar w:fldCharType="end"/>
      </w:r>
    </w:p>
    <w:p w14:paraId="370743A5" w14:textId="77777777" w:rsidR="00383EA4" w:rsidRDefault="00383EA4" w:rsidP="00383EA4">
      <w:pPr>
        <w:spacing w:after="0" w:line="240" w:lineRule="auto"/>
      </w:pPr>
    </w:p>
    <w:p w14:paraId="2CBAD055" w14:textId="77777777" w:rsidR="00BE6190" w:rsidRPr="00BC3BDF" w:rsidRDefault="007E3A44" w:rsidP="00EA5D4C">
      <w:pPr>
        <w:spacing w:after="0" w:line="240" w:lineRule="auto"/>
        <w:jc w:val="center"/>
        <w:outlineLvl w:val="0"/>
        <w:rPr>
          <w:b/>
          <w:u w:val="single"/>
        </w:rPr>
      </w:pPr>
      <w:r>
        <w:rPr>
          <w:b/>
          <w:u w:val="single"/>
        </w:rPr>
        <w:t>Applicant Information</w:t>
      </w:r>
    </w:p>
    <w:p w14:paraId="15D719FC" w14:textId="77777777" w:rsidR="00BE6190" w:rsidRDefault="00BE6190" w:rsidP="001C1560">
      <w:pPr>
        <w:spacing w:after="0" w:line="240" w:lineRule="auto"/>
        <w:outlineLvl w:val="0"/>
      </w:pPr>
      <w:r>
        <w:t xml:space="preserve">Name: </w:t>
      </w:r>
      <w:r w:rsidR="00062AD8">
        <w:fldChar w:fldCharType="begin">
          <w:ffData>
            <w:name w:val="Text3"/>
            <w:enabled/>
            <w:calcOnExit w:val="0"/>
            <w:textInput/>
          </w:ffData>
        </w:fldChar>
      </w:r>
      <w:bookmarkStart w:id="1" w:name="Text3"/>
      <w:r>
        <w:instrText xml:space="preserve"> FORMTEXT </w:instrText>
      </w:r>
      <w:r w:rsidR="00062AD8">
        <w:fldChar w:fldCharType="separate"/>
      </w:r>
      <w:r>
        <w:rPr>
          <w:noProof/>
        </w:rPr>
        <w:t> </w:t>
      </w:r>
      <w:r>
        <w:rPr>
          <w:noProof/>
        </w:rPr>
        <w:t> </w:t>
      </w:r>
      <w:r>
        <w:rPr>
          <w:noProof/>
        </w:rPr>
        <w:t> </w:t>
      </w:r>
      <w:r>
        <w:rPr>
          <w:noProof/>
        </w:rPr>
        <w:t> </w:t>
      </w:r>
      <w:r>
        <w:rPr>
          <w:noProof/>
        </w:rPr>
        <w:t> </w:t>
      </w:r>
      <w:r w:rsidR="00062AD8">
        <w:fldChar w:fldCharType="end"/>
      </w:r>
      <w:bookmarkEnd w:id="1"/>
    </w:p>
    <w:p w14:paraId="780C887F" w14:textId="77777777" w:rsidR="00EA5D4C" w:rsidRDefault="00EA5D4C" w:rsidP="001C1560">
      <w:pPr>
        <w:spacing w:after="0" w:line="240" w:lineRule="auto"/>
        <w:outlineLvl w:val="0"/>
      </w:pPr>
    </w:p>
    <w:p w14:paraId="13DD79EF" w14:textId="77777777" w:rsidR="00BE6190" w:rsidRDefault="00DC4235" w:rsidP="001C1560">
      <w:pPr>
        <w:spacing w:after="0" w:line="240" w:lineRule="auto"/>
        <w:outlineLvl w:val="0"/>
      </w:pPr>
      <w:r>
        <w:t>Major/Minor/Concent</w:t>
      </w:r>
      <w:r w:rsidR="00383476">
        <w:t>r</w:t>
      </w:r>
      <w:r>
        <w:t>ation(s)</w:t>
      </w:r>
      <w:r w:rsidR="00BE6190">
        <w:t xml:space="preserve">: </w:t>
      </w:r>
      <w:r w:rsidR="00062AD8">
        <w:fldChar w:fldCharType="begin">
          <w:ffData>
            <w:name w:val="Text4"/>
            <w:enabled/>
            <w:calcOnExit w:val="0"/>
            <w:textInput/>
          </w:ffData>
        </w:fldChar>
      </w:r>
      <w:bookmarkStart w:id="2" w:name="Text4"/>
      <w:r w:rsidR="00BE6190">
        <w:instrText xml:space="preserve"> FORMTEXT </w:instrText>
      </w:r>
      <w:r w:rsidR="00062AD8">
        <w:fldChar w:fldCharType="separate"/>
      </w:r>
      <w:r w:rsidR="00BE6190">
        <w:rPr>
          <w:noProof/>
        </w:rPr>
        <w:t> </w:t>
      </w:r>
      <w:r w:rsidR="00BE6190">
        <w:rPr>
          <w:noProof/>
        </w:rPr>
        <w:t> </w:t>
      </w:r>
      <w:r w:rsidR="00BE6190">
        <w:rPr>
          <w:noProof/>
        </w:rPr>
        <w:t> </w:t>
      </w:r>
      <w:r w:rsidR="00BE6190">
        <w:rPr>
          <w:noProof/>
        </w:rPr>
        <w:t> </w:t>
      </w:r>
      <w:r w:rsidR="00BE6190">
        <w:rPr>
          <w:noProof/>
        </w:rPr>
        <w:t> </w:t>
      </w:r>
      <w:r w:rsidR="00062AD8">
        <w:fldChar w:fldCharType="end"/>
      </w:r>
      <w:bookmarkEnd w:id="2"/>
    </w:p>
    <w:p w14:paraId="329B7ACD" w14:textId="77777777" w:rsidR="00EA5D4C" w:rsidRDefault="00EA5D4C" w:rsidP="001C1560">
      <w:pPr>
        <w:spacing w:after="0" w:line="240" w:lineRule="auto"/>
        <w:outlineLvl w:val="0"/>
      </w:pPr>
    </w:p>
    <w:p w14:paraId="11C2CE10" w14:textId="77777777" w:rsidR="00BE6190" w:rsidRDefault="00BE6190" w:rsidP="00787738">
      <w:pPr>
        <w:spacing w:after="0" w:line="240" w:lineRule="auto"/>
        <w:outlineLvl w:val="0"/>
      </w:pPr>
      <w:r>
        <w:t>Anticipated Graduation Semester:</w:t>
      </w:r>
      <w:r w:rsidR="00787738">
        <w:t xml:space="preserve"> </w:t>
      </w:r>
      <w:r w:rsidR="00787738">
        <w:fldChar w:fldCharType="begin">
          <w:ffData>
            <w:name w:val="Text2"/>
            <w:enabled/>
            <w:calcOnExit w:val="0"/>
            <w:textInput/>
          </w:ffData>
        </w:fldChar>
      </w:r>
      <w:r w:rsidR="00787738">
        <w:instrText xml:space="preserve"> FORMTEXT </w:instrText>
      </w:r>
      <w:r w:rsidR="00787738">
        <w:fldChar w:fldCharType="separate"/>
      </w:r>
      <w:r w:rsidR="00787738">
        <w:rPr>
          <w:noProof/>
        </w:rPr>
        <w:t> </w:t>
      </w:r>
      <w:r w:rsidR="00787738">
        <w:rPr>
          <w:noProof/>
        </w:rPr>
        <w:t> </w:t>
      </w:r>
      <w:r w:rsidR="00787738">
        <w:rPr>
          <w:noProof/>
        </w:rPr>
        <w:t> </w:t>
      </w:r>
      <w:r w:rsidR="00787738">
        <w:rPr>
          <w:noProof/>
        </w:rPr>
        <w:t> </w:t>
      </w:r>
      <w:r w:rsidR="00787738">
        <w:rPr>
          <w:noProof/>
        </w:rPr>
        <w:t> </w:t>
      </w:r>
      <w:r w:rsidR="00787738">
        <w:fldChar w:fldCharType="end"/>
      </w:r>
    </w:p>
    <w:p w14:paraId="7967E924" w14:textId="77777777" w:rsidR="00DC4235" w:rsidRDefault="00DC4235" w:rsidP="00DC4235">
      <w:pPr>
        <w:spacing w:after="0" w:line="240" w:lineRule="auto"/>
        <w:outlineLvl w:val="0"/>
      </w:pPr>
    </w:p>
    <w:p w14:paraId="22680629" w14:textId="77777777" w:rsidR="00DC4235" w:rsidRDefault="00DC4235" w:rsidP="00DC4235">
      <w:pPr>
        <w:spacing w:after="0" w:line="240" w:lineRule="auto"/>
        <w:outlineLvl w:val="0"/>
      </w:pPr>
      <w:r>
        <w:t xml:space="preserve">Email: </w:t>
      </w:r>
      <w:r>
        <w:fldChar w:fldCharType="begin">
          <w:ffData>
            <w:name w:val="Tex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BC124F2" w14:textId="77777777" w:rsidR="00DC4235" w:rsidRDefault="00DC4235" w:rsidP="00DC4235">
      <w:pPr>
        <w:spacing w:after="0" w:line="240" w:lineRule="auto"/>
        <w:outlineLvl w:val="0"/>
      </w:pPr>
    </w:p>
    <w:p w14:paraId="0BB3076C" w14:textId="77777777" w:rsidR="00DC4235" w:rsidRDefault="00DC4235" w:rsidP="00DC4235">
      <w:pPr>
        <w:spacing w:after="0" w:line="240" w:lineRule="auto"/>
        <w:outlineLvl w:val="0"/>
      </w:pPr>
      <w:r>
        <w:t xml:space="preserve">Phone: </w:t>
      </w:r>
      <w:r>
        <w:fldChar w:fldCharType="begin">
          <w:ffData>
            <w:name w:val="Tex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E3073DA" w14:textId="77777777" w:rsidR="00B904DA" w:rsidRDefault="00B904DA" w:rsidP="001C1560">
      <w:pPr>
        <w:spacing w:after="0" w:line="240" w:lineRule="auto"/>
        <w:outlineLvl w:val="0"/>
      </w:pPr>
    </w:p>
    <w:p w14:paraId="53D9662F" w14:textId="77777777" w:rsidR="00C7022F" w:rsidRDefault="00C7022F" w:rsidP="00C7022F">
      <w:pPr>
        <w:spacing w:after="0" w:line="240" w:lineRule="auto"/>
        <w:outlineLvl w:val="0"/>
      </w:pPr>
      <w:r>
        <w:t xml:space="preserve">For applicants who are </w:t>
      </w:r>
      <w:r w:rsidR="00437F5A">
        <w:t>neither first-year students nor</w:t>
      </w:r>
      <w:r>
        <w:t xml:space="preserve"> LAS majors, please summarize your involvement in the LAS program</w:t>
      </w:r>
      <w:r w:rsidR="00437F5A">
        <w:t xml:space="preserve"> (50 words or less)</w:t>
      </w:r>
      <w:r>
        <w:t xml:space="preserve">: </w:t>
      </w:r>
      <w:r>
        <w:fldChar w:fldCharType="begin">
          <w:ffData>
            <w:name w:val="Tex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631F9CE" w14:textId="77777777" w:rsidR="00C7022F" w:rsidRDefault="00C7022F" w:rsidP="001C1560">
      <w:pPr>
        <w:spacing w:after="0" w:line="240" w:lineRule="auto"/>
        <w:outlineLvl w:val="0"/>
      </w:pPr>
    </w:p>
    <w:p w14:paraId="564940C8" w14:textId="77777777" w:rsidR="00BC3BDF" w:rsidRPr="00BC3BDF" w:rsidRDefault="00EA5D4C" w:rsidP="00EA5D4C">
      <w:pPr>
        <w:spacing w:after="0" w:line="240" w:lineRule="auto"/>
        <w:jc w:val="center"/>
        <w:outlineLvl w:val="0"/>
        <w:rPr>
          <w:b/>
          <w:u w:val="single"/>
        </w:rPr>
      </w:pPr>
      <w:r>
        <w:rPr>
          <w:b/>
          <w:u w:val="single"/>
        </w:rPr>
        <w:t>Project Information</w:t>
      </w:r>
    </w:p>
    <w:p w14:paraId="5347168A" w14:textId="77777777" w:rsidR="00BC3BDF" w:rsidRDefault="00BC3BDF" w:rsidP="001C1560">
      <w:pPr>
        <w:spacing w:after="0" w:line="240" w:lineRule="auto"/>
        <w:outlineLvl w:val="0"/>
      </w:pPr>
      <w:r w:rsidRPr="00BC3BDF">
        <w:t>Title</w:t>
      </w:r>
      <w:r w:rsidR="00AD11D3">
        <w:t xml:space="preserve"> of your Project</w:t>
      </w:r>
      <w:r w:rsidRPr="00BC3BDF">
        <w:t>:</w:t>
      </w:r>
      <w:r>
        <w:t xml:space="preserve"> </w:t>
      </w:r>
      <w:r w:rsidR="00062AD8">
        <w:fldChar w:fldCharType="begin">
          <w:ffData>
            <w:name w:val="Text5"/>
            <w:enabled/>
            <w:calcOnExit w:val="0"/>
            <w:textInput/>
          </w:ffData>
        </w:fldChar>
      </w:r>
      <w:bookmarkStart w:id="3" w:name="Text5"/>
      <w:r>
        <w:instrText xml:space="preserve"> FORMTEXT </w:instrText>
      </w:r>
      <w:r w:rsidR="00062AD8">
        <w:fldChar w:fldCharType="separate"/>
      </w:r>
      <w:r>
        <w:rPr>
          <w:noProof/>
        </w:rPr>
        <w:t> </w:t>
      </w:r>
      <w:r>
        <w:rPr>
          <w:noProof/>
        </w:rPr>
        <w:t> </w:t>
      </w:r>
      <w:r>
        <w:rPr>
          <w:noProof/>
        </w:rPr>
        <w:t> </w:t>
      </w:r>
      <w:r>
        <w:rPr>
          <w:noProof/>
        </w:rPr>
        <w:t> </w:t>
      </w:r>
      <w:r>
        <w:rPr>
          <w:noProof/>
        </w:rPr>
        <w:t> </w:t>
      </w:r>
      <w:r w:rsidR="00062AD8">
        <w:fldChar w:fldCharType="end"/>
      </w:r>
      <w:bookmarkEnd w:id="3"/>
    </w:p>
    <w:p w14:paraId="69389CD3" w14:textId="77777777" w:rsidR="00EA5D4C" w:rsidRDefault="00EA5D4C" w:rsidP="001C1560">
      <w:pPr>
        <w:spacing w:after="0" w:line="240" w:lineRule="auto"/>
        <w:outlineLvl w:val="0"/>
      </w:pPr>
    </w:p>
    <w:p w14:paraId="3BE52BAF" w14:textId="77777777" w:rsidR="00AD11D3" w:rsidRDefault="00AD11D3" w:rsidP="00AD11D3">
      <w:pPr>
        <w:spacing w:after="0" w:line="240" w:lineRule="auto"/>
        <w:outlineLvl w:val="0"/>
      </w:pPr>
      <w:r>
        <w:t xml:space="preserve">Dates of Project: </w:t>
      </w:r>
      <w:r>
        <w:fldChar w:fldCharType="begin">
          <w:ffData>
            <w:name w:val="Text7"/>
            <w:enabled/>
            <w:calcOnExit w:val="0"/>
            <w:textInput/>
          </w:ffData>
        </w:fldChar>
      </w:r>
      <w:bookmarkStart w:id="4"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p w14:paraId="61C9BB07" w14:textId="77777777" w:rsidR="00AD11D3" w:rsidRDefault="00AD11D3" w:rsidP="00AD11D3">
      <w:pPr>
        <w:spacing w:after="0" w:line="240" w:lineRule="auto"/>
        <w:outlineLvl w:val="0"/>
      </w:pPr>
    </w:p>
    <w:p w14:paraId="1318EF4F" w14:textId="77777777" w:rsidR="00AD11D3" w:rsidRDefault="00AD11D3" w:rsidP="00AD11D3">
      <w:pPr>
        <w:spacing w:after="0" w:line="240" w:lineRule="auto"/>
        <w:outlineLvl w:val="0"/>
      </w:pPr>
      <w:r>
        <w:t>Amount Requested:</w:t>
      </w:r>
      <w:bookmarkStart w:id="5" w:name="Text6"/>
      <w:r>
        <w:t xml:space="preserve"> $</w:t>
      </w:r>
      <w:r>
        <w:fldChar w:fldCharType="begin">
          <w:ffData>
            <w:name w:val="Text6"/>
            <w:enabled/>
            <w:calcOnExit w:val="0"/>
            <w:textInput>
              <w:type w:val="number"/>
              <w:format w:val="0.0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p w14:paraId="3EA17587" w14:textId="77777777" w:rsidR="00AD11D3" w:rsidRDefault="00AD11D3" w:rsidP="00AD11D3">
      <w:pPr>
        <w:spacing w:after="0" w:line="240" w:lineRule="auto"/>
        <w:outlineLvl w:val="0"/>
      </w:pPr>
    </w:p>
    <w:p w14:paraId="53268EFD" w14:textId="77777777" w:rsidR="00AD11D3" w:rsidRDefault="00AD11D3" w:rsidP="00AD11D3">
      <w:pPr>
        <w:spacing w:after="0" w:line="240" w:lineRule="auto"/>
        <w:outlineLvl w:val="0"/>
      </w:pPr>
      <w:r>
        <w:t>Class Title, Instructor, and Study Abroad Program (if applicable)</w:t>
      </w:r>
      <w:r w:rsidRPr="00BC3BDF">
        <w:t>:</w:t>
      </w:r>
      <w:r>
        <w:t xml:space="preserve"> </w:t>
      </w: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9485CAD" w14:textId="77777777" w:rsidR="00AD11D3" w:rsidRDefault="00AD11D3" w:rsidP="00AD11D3">
      <w:pPr>
        <w:spacing w:after="0" w:line="240" w:lineRule="auto"/>
        <w:outlineLvl w:val="0"/>
      </w:pPr>
    </w:p>
    <w:p w14:paraId="38180761" w14:textId="77777777" w:rsidR="00AD11D3" w:rsidRDefault="00AD11D3" w:rsidP="00AD11D3">
      <w:pPr>
        <w:spacing w:after="0" w:line="240" w:lineRule="auto"/>
        <w:outlineLvl w:val="0"/>
      </w:pPr>
      <w:r>
        <w:t>Name/</w:t>
      </w:r>
      <w:r w:rsidR="00123D2F">
        <w:t>Title/Institution</w:t>
      </w:r>
      <w:r>
        <w:t xml:space="preserve"> of Guest Speaker (if applicable)</w:t>
      </w:r>
      <w:r w:rsidRPr="00BC3BDF">
        <w:t>:</w:t>
      </w:r>
      <w:r>
        <w:t xml:space="preserve"> </w:t>
      </w: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DFE65D" w14:textId="77777777" w:rsidR="00AD11D3" w:rsidRDefault="00AD11D3" w:rsidP="00AD11D3">
      <w:pPr>
        <w:spacing w:after="0" w:line="240" w:lineRule="auto"/>
        <w:outlineLvl w:val="0"/>
      </w:pPr>
    </w:p>
    <w:p w14:paraId="04953443" w14:textId="77777777" w:rsidR="00AD11D3" w:rsidRDefault="00123D2F" w:rsidP="00AD11D3">
      <w:pPr>
        <w:spacing w:after="0" w:line="240" w:lineRule="auto"/>
        <w:outlineLvl w:val="0"/>
      </w:pPr>
      <w:r>
        <w:t>Name</w:t>
      </w:r>
      <w:r w:rsidR="00AD11D3">
        <w:t>/Location of Conference (if applicable)</w:t>
      </w:r>
      <w:r w:rsidR="00AD11D3" w:rsidRPr="00BC3BDF">
        <w:t>:</w:t>
      </w:r>
      <w:r w:rsidR="00AD11D3">
        <w:t xml:space="preserve"> </w:t>
      </w:r>
      <w:r w:rsidR="00AD11D3">
        <w:fldChar w:fldCharType="begin">
          <w:ffData>
            <w:name w:val="Text5"/>
            <w:enabled/>
            <w:calcOnExit w:val="0"/>
            <w:textInput/>
          </w:ffData>
        </w:fldChar>
      </w:r>
      <w:r w:rsidR="00AD11D3">
        <w:instrText xml:space="preserve"> FORMTEXT </w:instrText>
      </w:r>
      <w:r w:rsidR="00AD11D3">
        <w:fldChar w:fldCharType="separate"/>
      </w:r>
      <w:r w:rsidR="00AD11D3">
        <w:rPr>
          <w:noProof/>
        </w:rPr>
        <w:t> </w:t>
      </w:r>
      <w:r w:rsidR="00AD11D3">
        <w:rPr>
          <w:noProof/>
        </w:rPr>
        <w:t> </w:t>
      </w:r>
      <w:r w:rsidR="00AD11D3">
        <w:rPr>
          <w:noProof/>
        </w:rPr>
        <w:t> </w:t>
      </w:r>
      <w:r w:rsidR="00AD11D3">
        <w:rPr>
          <w:noProof/>
        </w:rPr>
        <w:t> </w:t>
      </w:r>
      <w:r w:rsidR="00AD11D3">
        <w:rPr>
          <w:noProof/>
        </w:rPr>
        <w:t> </w:t>
      </w:r>
      <w:r w:rsidR="00AD11D3">
        <w:fldChar w:fldCharType="end"/>
      </w:r>
    </w:p>
    <w:p w14:paraId="6B02A3D6" w14:textId="77777777" w:rsidR="009920F7" w:rsidRDefault="009920F7" w:rsidP="00BF61FF">
      <w:pPr>
        <w:spacing w:after="0" w:line="240" w:lineRule="auto"/>
        <w:outlineLvl w:val="0"/>
      </w:pPr>
    </w:p>
    <w:p w14:paraId="5F543D1B" w14:textId="77777777" w:rsidR="009920F7" w:rsidRDefault="009920F7" w:rsidP="00BF61FF">
      <w:pPr>
        <w:spacing w:after="0" w:line="240" w:lineRule="auto"/>
        <w:outlineLvl w:val="0"/>
      </w:pPr>
    </w:p>
    <w:p w14:paraId="3DB91218" w14:textId="77777777" w:rsidR="000C5714" w:rsidRPr="000C5714" w:rsidRDefault="000C5714" w:rsidP="00BF61FF">
      <w:pPr>
        <w:spacing w:after="0" w:line="240" w:lineRule="auto"/>
        <w:outlineLvl w:val="0"/>
        <w:rPr>
          <w:b/>
        </w:rPr>
      </w:pPr>
      <w:r w:rsidRPr="000C5714">
        <w:rPr>
          <w:b/>
        </w:rPr>
        <w:lastRenderedPageBreak/>
        <w:t>Project</w:t>
      </w:r>
      <w:r w:rsidR="008D3ABE">
        <w:rPr>
          <w:b/>
        </w:rPr>
        <w:t xml:space="preserve"> Description</w:t>
      </w:r>
    </w:p>
    <w:p w14:paraId="7FF80206" w14:textId="77777777" w:rsidR="000C5714" w:rsidRPr="00691AB9" w:rsidRDefault="00BF61FF" w:rsidP="00D93130">
      <w:pPr>
        <w:contextualSpacing/>
        <w:rPr>
          <w:u w:val="single"/>
        </w:rPr>
      </w:pPr>
      <w:r>
        <w:t>D</w:t>
      </w:r>
      <w:r w:rsidR="000C5714" w:rsidRPr="00691AB9">
        <w:t>escribe your project</w:t>
      </w:r>
      <w:r w:rsidR="003877AA">
        <w:t xml:space="preserve"> (4</w:t>
      </w:r>
      <w:r w:rsidR="00437F5A">
        <w:t>00 words or less</w:t>
      </w:r>
      <w:r>
        <w:t>)</w:t>
      </w:r>
      <w:r w:rsidR="000C5714" w:rsidRPr="00691AB9">
        <w:t>.</w:t>
      </w:r>
      <w:r w:rsidR="00D93130">
        <w:t xml:space="preserve">  What do you hope to gain through this project?  How does this project fit into your overall educational and professional goals?</w:t>
      </w:r>
    </w:p>
    <w:p w14:paraId="6872A22E" w14:textId="77777777" w:rsidR="00174127" w:rsidRDefault="00D917CB" w:rsidP="000C5714">
      <w:pPr>
        <w:ind w:left="720"/>
        <w:contextualSpacing/>
      </w:pPr>
      <w:r>
        <w:rPr>
          <w:noProof/>
        </w:rPr>
        <mc:AlternateContent>
          <mc:Choice Requires="wps">
            <w:drawing>
              <wp:anchor distT="0" distB="0" distL="114300" distR="114300" simplePos="0" relativeHeight="251657728" behindDoc="0" locked="0" layoutInCell="1" allowOverlap="1" wp14:anchorId="3D881949" wp14:editId="293EE5F4">
                <wp:simplePos x="0" y="0"/>
                <wp:positionH relativeFrom="column">
                  <wp:posOffset>4445</wp:posOffset>
                </wp:positionH>
                <wp:positionV relativeFrom="paragraph">
                  <wp:posOffset>57150</wp:posOffset>
                </wp:positionV>
                <wp:extent cx="5843905" cy="3039745"/>
                <wp:effectExtent l="4445" t="6350" r="19050" b="1460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3905" cy="3039745"/>
                        </a:xfrm>
                        <a:prstGeom prst="rect">
                          <a:avLst/>
                        </a:prstGeom>
                        <a:solidFill>
                          <a:srgbClr val="FFFFFF"/>
                        </a:solidFill>
                        <a:ln w="9525">
                          <a:solidFill>
                            <a:srgbClr val="000000"/>
                          </a:solidFill>
                          <a:miter lim="800000"/>
                          <a:headEnd/>
                          <a:tailEnd/>
                        </a:ln>
                      </wps:spPr>
                      <wps:txbx>
                        <w:txbxContent>
                          <w:p w14:paraId="6D0892B6" w14:textId="77777777" w:rsidR="00437F5A" w:rsidRDefault="00437F5A" w:rsidP="0017412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35pt;margin-top:4.5pt;width:460.15pt;height:239.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">
                <v:textbox>
                  <w:txbxContent>
                    <w:p w14:paraId="6D0892B6" w14:textId="77777777" w:rsidR="00437F5A" w:rsidRDefault="00437F5A" w:rsidP="00174127"/>
                  </w:txbxContent>
                </v:textbox>
              </v:shape>
            </w:pict>
          </mc:Fallback>
        </mc:AlternateContent>
      </w:r>
    </w:p>
    <w:p w14:paraId="10C49E3F" w14:textId="77777777" w:rsidR="00174127" w:rsidRDefault="00174127" w:rsidP="000C5714">
      <w:pPr>
        <w:ind w:left="720"/>
        <w:contextualSpacing/>
      </w:pPr>
    </w:p>
    <w:p w14:paraId="61F7A110" w14:textId="77777777" w:rsidR="00174127" w:rsidRDefault="00174127" w:rsidP="000C5714">
      <w:pPr>
        <w:ind w:left="720"/>
        <w:contextualSpacing/>
      </w:pPr>
    </w:p>
    <w:p w14:paraId="73EADC45" w14:textId="77777777" w:rsidR="00174127" w:rsidRDefault="00174127" w:rsidP="000C5714">
      <w:pPr>
        <w:ind w:left="720"/>
        <w:contextualSpacing/>
      </w:pPr>
    </w:p>
    <w:p w14:paraId="14112DC4" w14:textId="77777777" w:rsidR="00174127" w:rsidRDefault="00174127" w:rsidP="000C5714">
      <w:pPr>
        <w:ind w:left="720"/>
        <w:contextualSpacing/>
      </w:pPr>
    </w:p>
    <w:p w14:paraId="721584DA" w14:textId="77777777" w:rsidR="00174127" w:rsidRDefault="00174127" w:rsidP="000C5714">
      <w:pPr>
        <w:ind w:left="720"/>
        <w:contextualSpacing/>
      </w:pPr>
    </w:p>
    <w:p w14:paraId="3E96986E" w14:textId="77777777" w:rsidR="00174127" w:rsidRDefault="00174127" w:rsidP="000C5714">
      <w:pPr>
        <w:ind w:left="720"/>
        <w:contextualSpacing/>
      </w:pPr>
    </w:p>
    <w:p w14:paraId="326289E8" w14:textId="77777777" w:rsidR="00174127" w:rsidRDefault="00174127" w:rsidP="000C5714">
      <w:pPr>
        <w:ind w:left="720"/>
        <w:contextualSpacing/>
      </w:pPr>
    </w:p>
    <w:p w14:paraId="095149E0" w14:textId="77777777" w:rsidR="00174127" w:rsidRDefault="00174127" w:rsidP="000C5714">
      <w:pPr>
        <w:ind w:left="720"/>
        <w:contextualSpacing/>
      </w:pPr>
    </w:p>
    <w:p w14:paraId="0E8BB985" w14:textId="77777777" w:rsidR="00174127" w:rsidRDefault="00174127" w:rsidP="000C5714">
      <w:pPr>
        <w:ind w:left="720"/>
        <w:contextualSpacing/>
      </w:pPr>
    </w:p>
    <w:p w14:paraId="2158DE10" w14:textId="77777777" w:rsidR="00174127" w:rsidRDefault="00174127" w:rsidP="000C5714">
      <w:pPr>
        <w:ind w:left="720"/>
        <w:contextualSpacing/>
      </w:pPr>
    </w:p>
    <w:p w14:paraId="694BCEDF" w14:textId="77777777" w:rsidR="00FF3021" w:rsidRDefault="00FF3021" w:rsidP="00174127">
      <w:pPr>
        <w:ind w:left="720"/>
        <w:contextualSpacing/>
        <w:jc w:val="center"/>
      </w:pPr>
    </w:p>
    <w:p w14:paraId="1C4C30A8" w14:textId="77777777" w:rsidR="00FF3021" w:rsidRDefault="00FF3021" w:rsidP="00174127">
      <w:pPr>
        <w:ind w:left="720"/>
        <w:contextualSpacing/>
        <w:jc w:val="center"/>
      </w:pPr>
    </w:p>
    <w:p w14:paraId="31F3693C" w14:textId="77777777" w:rsidR="00FF3021" w:rsidRDefault="00FF3021" w:rsidP="00174127">
      <w:pPr>
        <w:ind w:left="720"/>
        <w:contextualSpacing/>
        <w:jc w:val="center"/>
      </w:pPr>
    </w:p>
    <w:p w14:paraId="6218F238" w14:textId="77777777" w:rsidR="00FF3021" w:rsidRDefault="00FF3021" w:rsidP="00174127">
      <w:pPr>
        <w:ind w:left="720"/>
        <w:contextualSpacing/>
        <w:jc w:val="center"/>
      </w:pPr>
    </w:p>
    <w:p w14:paraId="72113CDC" w14:textId="77777777" w:rsidR="00FF3021" w:rsidRDefault="00FF3021" w:rsidP="00174127">
      <w:pPr>
        <w:ind w:left="720"/>
        <w:contextualSpacing/>
        <w:jc w:val="center"/>
      </w:pPr>
    </w:p>
    <w:p w14:paraId="1A58C10E" w14:textId="77777777" w:rsidR="00174127" w:rsidRDefault="00174127" w:rsidP="00174127">
      <w:pPr>
        <w:ind w:left="720"/>
        <w:contextualSpacing/>
        <w:jc w:val="center"/>
      </w:pPr>
    </w:p>
    <w:p w14:paraId="59F2F6BF" w14:textId="77777777" w:rsidR="007F5BD0" w:rsidRDefault="007F5BD0" w:rsidP="007F5BD0">
      <w:pPr>
        <w:ind w:left="720" w:hanging="720"/>
        <w:contextualSpacing/>
      </w:pPr>
    </w:p>
    <w:p w14:paraId="58F0F439" w14:textId="77777777" w:rsidR="007F5BD0" w:rsidRDefault="007F5BD0" w:rsidP="00156CFA">
      <w:pPr>
        <w:ind w:left="720" w:hanging="720"/>
        <w:contextualSpacing/>
        <w:jc w:val="center"/>
      </w:pPr>
    </w:p>
    <w:p w14:paraId="2ED60BB2" w14:textId="77777777" w:rsidR="00D93130" w:rsidRDefault="00D93130" w:rsidP="00D93130">
      <w:pPr>
        <w:contextualSpacing/>
      </w:pPr>
      <w:r>
        <w:rPr>
          <w:b/>
        </w:rPr>
        <w:t xml:space="preserve">Proposed </w:t>
      </w:r>
      <w:r w:rsidR="00BF61FF">
        <w:rPr>
          <w:b/>
        </w:rPr>
        <w:t xml:space="preserve">Project </w:t>
      </w:r>
      <w:r>
        <w:rPr>
          <w:b/>
        </w:rPr>
        <w:t>Budget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08"/>
        <w:gridCol w:w="1368"/>
      </w:tblGrid>
      <w:tr w:rsidR="00D93130" w:rsidRPr="00571830" w14:paraId="1CF1EEDA" w14:textId="77777777" w:rsidTr="00123D2F">
        <w:tc>
          <w:tcPr>
            <w:tcW w:w="8208" w:type="dxa"/>
          </w:tcPr>
          <w:p w14:paraId="648B6F19" w14:textId="77777777" w:rsidR="00D93130" w:rsidRPr="00571830" w:rsidRDefault="00D93130" w:rsidP="00123D2F">
            <w:pPr>
              <w:spacing w:line="240" w:lineRule="auto"/>
              <w:contextualSpacing/>
              <w:rPr>
                <w:b/>
              </w:rPr>
            </w:pPr>
            <w:r w:rsidRPr="00571830">
              <w:rPr>
                <w:b/>
              </w:rPr>
              <w:t>Item</w:t>
            </w:r>
          </w:p>
        </w:tc>
        <w:tc>
          <w:tcPr>
            <w:tcW w:w="1368" w:type="dxa"/>
          </w:tcPr>
          <w:p w14:paraId="5431FE34" w14:textId="77777777" w:rsidR="00D93130" w:rsidRPr="00571830" w:rsidRDefault="00D93130" w:rsidP="00123D2F">
            <w:pPr>
              <w:spacing w:line="240" w:lineRule="auto"/>
              <w:contextualSpacing/>
              <w:jc w:val="right"/>
              <w:rPr>
                <w:b/>
              </w:rPr>
            </w:pPr>
            <w:r w:rsidRPr="00571830">
              <w:rPr>
                <w:b/>
              </w:rPr>
              <w:t>Amount</w:t>
            </w:r>
          </w:p>
        </w:tc>
      </w:tr>
      <w:tr w:rsidR="00D93130" w14:paraId="57CF2467" w14:textId="77777777" w:rsidTr="00123D2F">
        <w:tc>
          <w:tcPr>
            <w:tcW w:w="8208" w:type="dxa"/>
          </w:tcPr>
          <w:p w14:paraId="0864F27F" w14:textId="77777777" w:rsidR="00D93130" w:rsidRDefault="00D93130" w:rsidP="00123D2F">
            <w:pPr>
              <w:spacing w:line="240" w:lineRule="auto"/>
              <w:contextualSpacing/>
            </w:pPr>
          </w:p>
        </w:tc>
        <w:tc>
          <w:tcPr>
            <w:tcW w:w="1368" w:type="dxa"/>
          </w:tcPr>
          <w:p w14:paraId="23B7A8B0" w14:textId="77777777" w:rsidR="00D93130" w:rsidRDefault="00D93130" w:rsidP="00123D2F">
            <w:pPr>
              <w:spacing w:line="240" w:lineRule="auto"/>
              <w:contextualSpacing/>
              <w:jc w:val="right"/>
            </w:pPr>
            <w:bookmarkStart w:id="6" w:name="Text10"/>
            <w:r>
              <w:t>$</w:t>
            </w:r>
            <w:r>
              <w:fldChar w:fldCharType="begin">
                <w:ffData>
                  <w:name w:val=""/>
                  <w:enabled/>
                  <w:calcOnExit w:val="0"/>
                  <w:textInput>
                    <w:type w:val="number"/>
                    <w:maxLength w:val="6"/>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r>
      <w:tr w:rsidR="00D93130" w14:paraId="76C72D00" w14:textId="77777777" w:rsidTr="00123D2F">
        <w:tc>
          <w:tcPr>
            <w:tcW w:w="8208" w:type="dxa"/>
          </w:tcPr>
          <w:p w14:paraId="40B473A9" w14:textId="77777777" w:rsidR="00D93130" w:rsidRDefault="00D93130" w:rsidP="00123D2F">
            <w:pPr>
              <w:spacing w:line="240" w:lineRule="auto"/>
              <w:contextualSpacing/>
            </w:pPr>
          </w:p>
        </w:tc>
        <w:tc>
          <w:tcPr>
            <w:tcW w:w="1368" w:type="dxa"/>
          </w:tcPr>
          <w:p w14:paraId="65C5F7FA" w14:textId="77777777" w:rsidR="00D93130" w:rsidRDefault="00D93130" w:rsidP="00123D2F">
            <w:pPr>
              <w:spacing w:line="240" w:lineRule="auto"/>
              <w:contextualSpacing/>
              <w:jc w:val="right"/>
            </w:pPr>
            <w:r>
              <w:t>$</w:t>
            </w:r>
            <w:r>
              <w:fldChar w:fldCharType="begin">
                <w:ffData>
                  <w:name w:val=""/>
                  <w:enabled/>
                  <w:calcOnExit w:val="0"/>
                  <w:textInput>
                    <w:type w:val="number"/>
                    <w:maxLength w:val="6"/>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93130" w14:paraId="6D21C800" w14:textId="77777777" w:rsidTr="00123D2F">
        <w:tc>
          <w:tcPr>
            <w:tcW w:w="8208" w:type="dxa"/>
          </w:tcPr>
          <w:p w14:paraId="52164A84" w14:textId="77777777" w:rsidR="00D93130" w:rsidRDefault="00D93130" w:rsidP="00123D2F">
            <w:pPr>
              <w:spacing w:line="240" w:lineRule="auto"/>
              <w:contextualSpacing/>
            </w:pPr>
          </w:p>
        </w:tc>
        <w:tc>
          <w:tcPr>
            <w:tcW w:w="1368" w:type="dxa"/>
          </w:tcPr>
          <w:p w14:paraId="3C358AFC" w14:textId="77777777" w:rsidR="00D93130" w:rsidRDefault="00D93130" w:rsidP="00123D2F">
            <w:pPr>
              <w:spacing w:line="240" w:lineRule="auto"/>
              <w:contextualSpacing/>
              <w:jc w:val="right"/>
            </w:pPr>
            <w:r>
              <w:t>$</w:t>
            </w:r>
            <w:r>
              <w:fldChar w:fldCharType="begin">
                <w:ffData>
                  <w:name w:val=""/>
                  <w:enabled/>
                  <w:calcOnExit w:val="0"/>
                  <w:textInput>
                    <w:type w:val="number"/>
                    <w:maxLength w:val="6"/>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93130" w14:paraId="333F37B9" w14:textId="77777777" w:rsidTr="00123D2F">
        <w:tc>
          <w:tcPr>
            <w:tcW w:w="8208" w:type="dxa"/>
          </w:tcPr>
          <w:p w14:paraId="44029BC4" w14:textId="77777777" w:rsidR="00D93130" w:rsidRDefault="00D93130" w:rsidP="00123D2F">
            <w:pPr>
              <w:spacing w:line="240" w:lineRule="auto"/>
              <w:contextualSpacing/>
            </w:pPr>
          </w:p>
        </w:tc>
        <w:tc>
          <w:tcPr>
            <w:tcW w:w="1368" w:type="dxa"/>
          </w:tcPr>
          <w:p w14:paraId="331E7A1B" w14:textId="77777777" w:rsidR="00D93130" w:rsidRDefault="00D93130" w:rsidP="00123D2F">
            <w:pPr>
              <w:spacing w:line="240" w:lineRule="auto"/>
              <w:contextualSpacing/>
              <w:jc w:val="right"/>
            </w:pPr>
            <w:r>
              <w:t>$</w:t>
            </w:r>
            <w:r>
              <w:fldChar w:fldCharType="begin">
                <w:ffData>
                  <w:name w:val="Text10"/>
                  <w:enabled/>
                  <w:calcOnExit w:val="0"/>
                  <w:textInput>
                    <w:type w:val="number"/>
                    <w:maxLength w:val="6"/>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D93130" w14:paraId="6301520B" w14:textId="77777777" w:rsidTr="00123D2F">
        <w:tc>
          <w:tcPr>
            <w:tcW w:w="8208" w:type="dxa"/>
          </w:tcPr>
          <w:p w14:paraId="1B498CDA" w14:textId="77777777" w:rsidR="00D93130" w:rsidRPr="00571830" w:rsidRDefault="00D93130" w:rsidP="00123D2F">
            <w:pPr>
              <w:spacing w:line="240" w:lineRule="auto"/>
              <w:contextualSpacing/>
              <w:jc w:val="right"/>
              <w:rPr>
                <w:b/>
              </w:rPr>
            </w:pPr>
            <w:r w:rsidRPr="00571830">
              <w:rPr>
                <w:b/>
              </w:rPr>
              <w:t>Project Budget Total:</w:t>
            </w:r>
          </w:p>
        </w:tc>
        <w:tc>
          <w:tcPr>
            <w:tcW w:w="1368" w:type="dxa"/>
          </w:tcPr>
          <w:p w14:paraId="6FAD3619" w14:textId="77777777" w:rsidR="00D93130" w:rsidRDefault="00D93130" w:rsidP="00123D2F">
            <w:pPr>
              <w:spacing w:line="240" w:lineRule="auto"/>
              <w:contextualSpacing/>
              <w:jc w:val="right"/>
            </w:pPr>
            <w:r>
              <w:t>$</w:t>
            </w:r>
            <w:r>
              <w:fldChar w:fldCharType="begin">
                <w:ffData>
                  <w:name w:val=""/>
                  <w:enabled/>
                  <w:calcOnExit w:val="0"/>
                  <w:textInput>
                    <w:type w:val="number"/>
                    <w:maxLength w:val="7"/>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4B55EAA" w14:textId="77777777" w:rsidR="00D93130" w:rsidRDefault="00D93130" w:rsidP="00D93130">
      <w:pPr>
        <w:contextualSpacing/>
      </w:pPr>
    </w:p>
    <w:p w14:paraId="7CFD8475" w14:textId="77777777" w:rsidR="00D93130" w:rsidRDefault="00D93130" w:rsidP="00D93130">
      <w:pPr>
        <w:contextualSpacing/>
      </w:pPr>
      <w:r>
        <w:t xml:space="preserve">If project budget exceeds LAS </w:t>
      </w:r>
      <w:proofErr w:type="spellStart"/>
      <w:r w:rsidR="003877AA" w:rsidRPr="003877AA">
        <w:rPr>
          <w:i/>
        </w:rPr>
        <w:t>Chispa</w:t>
      </w:r>
      <w:proofErr w:type="spellEnd"/>
      <w:r>
        <w:t xml:space="preserve"> Grant amount, indicate other anticipated sources of funding.  </w:t>
      </w:r>
    </w:p>
    <w:p w14:paraId="24CF8181" w14:textId="77777777" w:rsidR="007670F1" w:rsidRDefault="007670F1" w:rsidP="00D93130">
      <w:pPr>
        <w:contextualSpacing/>
        <w:jc w:val="center"/>
      </w:pPr>
    </w:p>
    <w:p w14:paraId="47A7F539" w14:textId="77777777" w:rsidR="00BF61FF" w:rsidRDefault="003877AA" w:rsidP="00BF61FF">
      <w:pPr>
        <w:spacing w:after="0" w:line="240" w:lineRule="auto"/>
      </w:pPr>
      <w:r>
        <w:t xml:space="preserve">Email </w:t>
      </w:r>
      <w:r w:rsidR="00996569">
        <w:t>your</w:t>
      </w:r>
      <w:r w:rsidR="00BF61FF">
        <w:t xml:space="preserve"> application </w:t>
      </w:r>
      <w:r w:rsidR="00BF61FF" w:rsidRPr="00123D2F">
        <w:rPr>
          <w:b/>
          <w:highlight w:val="yellow"/>
        </w:rPr>
        <w:t xml:space="preserve">and </w:t>
      </w:r>
      <w:r>
        <w:rPr>
          <w:b/>
          <w:highlight w:val="yellow"/>
        </w:rPr>
        <w:t>1</w:t>
      </w:r>
      <w:r w:rsidR="00BF61FF" w:rsidRPr="00123D2F">
        <w:rPr>
          <w:b/>
          <w:highlight w:val="yellow"/>
        </w:rPr>
        <w:t>-page resume</w:t>
      </w:r>
      <w:r w:rsidR="00BF61FF">
        <w:t xml:space="preserve"> to </w:t>
      </w:r>
      <w:r w:rsidR="00B93E1D">
        <w:t xml:space="preserve">the </w:t>
      </w:r>
      <w:r>
        <w:t>LAS Director</w:t>
      </w:r>
      <w:r w:rsidR="00BF61FF">
        <w:t xml:space="preserve">.  Files should be in Word or PDF.  Please title the files </w:t>
      </w:r>
      <w:r>
        <w:t xml:space="preserve">in this style: </w:t>
      </w:r>
      <w:r w:rsidR="00BF61FF">
        <w:t xml:space="preserve">“LAS </w:t>
      </w:r>
      <w:proofErr w:type="spellStart"/>
      <w:r>
        <w:t>Chispa</w:t>
      </w:r>
      <w:r w:rsidR="00BF61FF">
        <w:t>-Lastname</w:t>
      </w:r>
      <w:proofErr w:type="spellEnd"/>
      <w:r w:rsidR="00BF61FF">
        <w:t xml:space="preserve">” and “LAS </w:t>
      </w:r>
      <w:proofErr w:type="spellStart"/>
      <w:r>
        <w:t>Chispa</w:t>
      </w:r>
      <w:r w:rsidR="00BF61FF">
        <w:t>-LastnameResume</w:t>
      </w:r>
      <w:proofErr w:type="spellEnd"/>
      <w:r w:rsidR="00BF61FF">
        <w:t xml:space="preserve">.” </w:t>
      </w:r>
    </w:p>
    <w:p w14:paraId="117770DD" w14:textId="77777777" w:rsidR="00BF61FF" w:rsidRDefault="00BF61FF" w:rsidP="00BF61FF">
      <w:pPr>
        <w:spacing w:after="0" w:line="240" w:lineRule="auto"/>
      </w:pPr>
    </w:p>
    <w:p w14:paraId="2E318A01" w14:textId="77777777" w:rsidR="00506EEF" w:rsidRPr="00506EEF" w:rsidRDefault="00506EEF" w:rsidP="00506EEF"/>
    <w:sectPr w:rsidR="00506EEF" w:rsidRPr="00506EEF" w:rsidSect="006435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8A469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1DE"/>
    <w:rsid w:val="0002550A"/>
    <w:rsid w:val="00062AD8"/>
    <w:rsid w:val="0006728A"/>
    <w:rsid w:val="00097840"/>
    <w:rsid w:val="000C5714"/>
    <w:rsid w:val="00123D2F"/>
    <w:rsid w:val="00146C39"/>
    <w:rsid w:val="00156CFA"/>
    <w:rsid w:val="001735F3"/>
    <w:rsid w:val="00174127"/>
    <w:rsid w:val="001C1560"/>
    <w:rsid w:val="00274193"/>
    <w:rsid w:val="00331D40"/>
    <w:rsid w:val="00355861"/>
    <w:rsid w:val="00383476"/>
    <w:rsid w:val="00383EA4"/>
    <w:rsid w:val="003877AA"/>
    <w:rsid w:val="003902D7"/>
    <w:rsid w:val="00433698"/>
    <w:rsid w:val="00437F5A"/>
    <w:rsid w:val="00494503"/>
    <w:rsid w:val="00506EEF"/>
    <w:rsid w:val="00533AC0"/>
    <w:rsid w:val="00564C65"/>
    <w:rsid w:val="00571830"/>
    <w:rsid w:val="00571D38"/>
    <w:rsid w:val="005D23D5"/>
    <w:rsid w:val="00625712"/>
    <w:rsid w:val="00643558"/>
    <w:rsid w:val="00691AB9"/>
    <w:rsid w:val="006A3CC2"/>
    <w:rsid w:val="006C3BD0"/>
    <w:rsid w:val="006F2F08"/>
    <w:rsid w:val="00745E45"/>
    <w:rsid w:val="007670F1"/>
    <w:rsid w:val="00787738"/>
    <w:rsid w:val="007E3A44"/>
    <w:rsid w:val="007F00D5"/>
    <w:rsid w:val="007F5BD0"/>
    <w:rsid w:val="008D3ABE"/>
    <w:rsid w:val="00906BA8"/>
    <w:rsid w:val="009309C4"/>
    <w:rsid w:val="009920F7"/>
    <w:rsid w:val="00996569"/>
    <w:rsid w:val="009F559F"/>
    <w:rsid w:val="00A16C53"/>
    <w:rsid w:val="00A52143"/>
    <w:rsid w:val="00A93F78"/>
    <w:rsid w:val="00AD11D3"/>
    <w:rsid w:val="00AE350D"/>
    <w:rsid w:val="00B00D17"/>
    <w:rsid w:val="00B405B7"/>
    <w:rsid w:val="00B46630"/>
    <w:rsid w:val="00B904DA"/>
    <w:rsid w:val="00B93E1D"/>
    <w:rsid w:val="00BC3BDF"/>
    <w:rsid w:val="00BE6190"/>
    <w:rsid w:val="00BF61FF"/>
    <w:rsid w:val="00C164B3"/>
    <w:rsid w:val="00C369DB"/>
    <w:rsid w:val="00C448EE"/>
    <w:rsid w:val="00C7022F"/>
    <w:rsid w:val="00D917CB"/>
    <w:rsid w:val="00D93130"/>
    <w:rsid w:val="00D943B6"/>
    <w:rsid w:val="00DC4235"/>
    <w:rsid w:val="00DD62A4"/>
    <w:rsid w:val="00E11CE6"/>
    <w:rsid w:val="00E70510"/>
    <w:rsid w:val="00E73F20"/>
    <w:rsid w:val="00EA5D4C"/>
    <w:rsid w:val="00EC4D1C"/>
    <w:rsid w:val="00F00F84"/>
    <w:rsid w:val="00F231DE"/>
    <w:rsid w:val="00FF30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9096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55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83EA4"/>
    <w:rPr>
      <w:color w:val="0000FF"/>
      <w:u w:val="single"/>
    </w:rPr>
  </w:style>
  <w:style w:type="paragraph" w:styleId="DocumentMap">
    <w:name w:val="Document Map"/>
    <w:basedOn w:val="Normal"/>
    <w:link w:val="DocumentMapChar"/>
    <w:uiPriority w:val="99"/>
    <w:semiHidden/>
    <w:unhideWhenUsed/>
    <w:rsid w:val="001C1560"/>
    <w:rPr>
      <w:rFonts w:ascii="Tahoma" w:hAnsi="Tahoma" w:cs="Tahoma"/>
      <w:sz w:val="16"/>
      <w:szCs w:val="16"/>
    </w:rPr>
  </w:style>
  <w:style w:type="character" w:customStyle="1" w:styleId="DocumentMapChar">
    <w:name w:val="Document Map Char"/>
    <w:link w:val="DocumentMap"/>
    <w:uiPriority w:val="99"/>
    <w:semiHidden/>
    <w:rsid w:val="001C1560"/>
    <w:rPr>
      <w:rFonts w:ascii="Tahoma" w:hAnsi="Tahoma" w:cs="Tahoma"/>
      <w:sz w:val="16"/>
      <w:szCs w:val="16"/>
    </w:rPr>
  </w:style>
  <w:style w:type="table" w:styleId="TableGrid">
    <w:name w:val="Table Grid"/>
    <w:basedOn w:val="TableNormal"/>
    <w:uiPriority w:val="59"/>
    <w:rsid w:val="00B00D1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7419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74193"/>
    <w:rPr>
      <w:rFonts w:ascii="Tahoma" w:hAnsi="Tahoma" w:cs="Tahoma"/>
      <w:sz w:val="16"/>
      <w:szCs w:val="16"/>
      <w:lang w:eastAsia="en-US"/>
    </w:rPr>
  </w:style>
  <w:style w:type="paragraph" w:styleId="NormalWeb">
    <w:name w:val="Normal (Web)"/>
    <w:basedOn w:val="Normal"/>
    <w:uiPriority w:val="99"/>
    <w:rsid w:val="00355861"/>
    <w:pPr>
      <w:spacing w:beforeLines="1" w:afterLines="1" w:after="0" w:line="240" w:lineRule="auto"/>
    </w:pPr>
    <w:rPr>
      <w:rFonts w:ascii="Times" w:eastAsia="Times" w:hAnsi="Times"/>
      <w:noProof/>
      <w:sz w:val="20"/>
      <w:szCs w:val="20"/>
    </w:rPr>
  </w:style>
  <w:style w:type="character" w:styleId="Emphasis">
    <w:name w:val="Emphasis"/>
    <w:basedOn w:val="DefaultParagraphFont"/>
    <w:uiPriority w:val="20"/>
    <w:qFormat/>
    <w:rsid w:val="00355861"/>
    <w:rPr>
      <w:i/>
      <w:iCs/>
    </w:rPr>
  </w:style>
  <w:style w:type="character" w:styleId="Strong">
    <w:name w:val="Strong"/>
    <w:basedOn w:val="DefaultParagraphFont"/>
    <w:uiPriority w:val="22"/>
    <w:qFormat/>
    <w:rsid w:val="00355861"/>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55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83EA4"/>
    <w:rPr>
      <w:color w:val="0000FF"/>
      <w:u w:val="single"/>
    </w:rPr>
  </w:style>
  <w:style w:type="paragraph" w:styleId="DocumentMap">
    <w:name w:val="Document Map"/>
    <w:basedOn w:val="Normal"/>
    <w:link w:val="DocumentMapChar"/>
    <w:uiPriority w:val="99"/>
    <w:semiHidden/>
    <w:unhideWhenUsed/>
    <w:rsid w:val="001C1560"/>
    <w:rPr>
      <w:rFonts w:ascii="Tahoma" w:hAnsi="Tahoma" w:cs="Tahoma"/>
      <w:sz w:val="16"/>
      <w:szCs w:val="16"/>
    </w:rPr>
  </w:style>
  <w:style w:type="character" w:customStyle="1" w:styleId="DocumentMapChar">
    <w:name w:val="Document Map Char"/>
    <w:link w:val="DocumentMap"/>
    <w:uiPriority w:val="99"/>
    <w:semiHidden/>
    <w:rsid w:val="001C1560"/>
    <w:rPr>
      <w:rFonts w:ascii="Tahoma" w:hAnsi="Tahoma" w:cs="Tahoma"/>
      <w:sz w:val="16"/>
      <w:szCs w:val="16"/>
    </w:rPr>
  </w:style>
  <w:style w:type="table" w:styleId="TableGrid">
    <w:name w:val="Table Grid"/>
    <w:basedOn w:val="TableNormal"/>
    <w:uiPriority w:val="59"/>
    <w:rsid w:val="00B00D1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7419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74193"/>
    <w:rPr>
      <w:rFonts w:ascii="Tahoma" w:hAnsi="Tahoma" w:cs="Tahoma"/>
      <w:sz w:val="16"/>
      <w:szCs w:val="16"/>
      <w:lang w:eastAsia="en-US"/>
    </w:rPr>
  </w:style>
  <w:style w:type="paragraph" w:styleId="NormalWeb">
    <w:name w:val="Normal (Web)"/>
    <w:basedOn w:val="Normal"/>
    <w:uiPriority w:val="99"/>
    <w:rsid w:val="00355861"/>
    <w:pPr>
      <w:spacing w:beforeLines="1" w:afterLines="1" w:after="0" w:line="240" w:lineRule="auto"/>
    </w:pPr>
    <w:rPr>
      <w:rFonts w:ascii="Times" w:eastAsia="Times" w:hAnsi="Times"/>
      <w:noProof/>
      <w:sz w:val="20"/>
      <w:szCs w:val="20"/>
    </w:rPr>
  </w:style>
  <w:style w:type="character" w:styleId="Emphasis">
    <w:name w:val="Emphasis"/>
    <w:basedOn w:val="DefaultParagraphFont"/>
    <w:uiPriority w:val="20"/>
    <w:qFormat/>
    <w:rsid w:val="00355861"/>
    <w:rPr>
      <w:i/>
      <w:iCs/>
    </w:rPr>
  </w:style>
  <w:style w:type="character" w:styleId="Strong">
    <w:name w:val="Strong"/>
    <w:basedOn w:val="DefaultParagraphFont"/>
    <w:uiPriority w:val="22"/>
    <w:qFormat/>
    <w:rsid w:val="003558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32837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MACALE~1\LOCALS~1\Temp\SFSR%20Application%20Form-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\DOCUME~1\MACALE~1\LOCALS~1\Temp\SFSR Application Form-1.dot</Template>
  <TotalTime>3</TotalTime>
  <Pages>2</Pages>
  <Words>406</Words>
  <Characters>2318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2719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Macalester</dc:creator>
  <cp:keywords/>
  <cp:lastModifiedBy>Paul Dosh</cp:lastModifiedBy>
  <cp:revision>3</cp:revision>
  <cp:lastPrinted>1901-01-01T06:00:00Z</cp:lastPrinted>
  <dcterms:created xsi:type="dcterms:W3CDTF">2014-07-14T05:04:00Z</dcterms:created>
  <dcterms:modified xsi:type="dcterms:W3CDTF">2017-03-02T01:37:00Z</dcterms:modified>
</cp:coreProperties>
</file>